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1ED65" w14:textId="77777777" w:rsidR="00636581" w:rsidRDefault="00636581" w:rsidP="00C5658C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CF31B5" wp14:editId="7A39BDE6">
                <wp:simplePos x="0" y="0"/>
                <wp:positionH relativeFrom="margin">
                  <wp:posOffset>2823</wp:posOffset>
                </wp:positionH>
                <wp:positionV relativeFrom="paragraph">
                  <wp:posOffset>2823</wp:posOffset>
                </wp:positionV>
                <wp:extent cx="6480000" cy="76954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69544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4E978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097D8CDE" w14:textId="1B8C66AA" w:rsidR="00636581" w:rsidRPr="00B452EB" w:rsidRDefault="00B452EB" w:rsidP="00F352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52E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CSK-L2 Example </w:t>
                            </w:r>
                            <w:r w:rsidR="0094022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Internal </w:t>
                            </w:r>
                            <w:r w:rsidRPr="00B452E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Assessment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31B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2pt;margin-top:.2pt;width:510.25pt;height:60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" fillcolor="#e77d70" stroked="f" strokeweight=".5pt">
                <v:textbox>
                  <w:txbxContent>
                    <w:p w14:paraId="5A04E978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097D8CDE" w14:textId="1B8C66AA" w:rsidR="00636581" w:rsidRPr="00B452EB" w:rsidRDefault="00B452EB" w:rsidP="00F3524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52E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CSK-L2 Example </w:t>
                      </w:r>
                      <w:r w:rsidR="0094022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Internal </w:t>
                      </w:r>
                      <w:r w:rsidRPr="00B452E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Assessment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D111D" w14:textId="3E6EEAF7" w:rsidR="00636581" w:rsidRDefault="00636581" w:rsidP="00C5658C">
      <w:pPr>
        <w:pStyle w:val="DocRefTitlePage"/>
      </w:pPr>
    </w:p>
    <w:p w14:paraId="4038E02B" w14:textId="77777777" w:rsidR="00F35241" w:rsidRDefault="00F35241" w:rsidP="00C5658C">
      <w:pPr>
        <w:pStyle w:val="DocRefTitlePage"/>
      </w:pPr>
    </w:p>
    <w:p w14:paraId="014652B7" w14:textId="77777777" w:rsidR="00B261B7" w:rsidRPr="00967F2B" w:rsidRDefault="00B261B7" w:rsidP="00C5658C">
      <w:pPr>
        <w:pStyle w:val="DocRefTitlePage"/>
      </w:pPr>
    </w:p>
    <w:p w14:paraId="01DFED68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198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1558"/>
        <w:gridCol w:w="1983"/>
        <w:gridCol w:w="3102"/>
      </w:tblGrid>
      <w:tr w:rsidR="00312100" w:rsidRPr="00312100" w14:paraId="3AF45BA7" w14:textId="77777777" w:rsidTr="00C5658C">
        <w:trPr>
          <w:cantSplit/>
        </w:trPr>
        <w:tc>
          <w:tcPr>
            <w:tcW w:w="3555" w:type="dxa"/>
            <w:shd w:val="clear" w:color="auto" w:fill="E7E6E6" w:themeFill="background2"/>
          </w:tcPr>
          <w:p w14:paraId="5F2B6F63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E7E6E6" w:themeFill="background2"/>
          </w:tcPr>
          <w:p w14:paraId="205D038E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out date</w:t>
            </w:r>
          </w:p>
        </w:tc>
        <w:tc>
          <w:tcPr>
            <w:tcW w:w="1983" w:type="dxa"/>
            <w:shd w:val="clear" w:color="auto" w:fill="E7E6E6" w:themeFill="background2"/>
          </w:tcPr>
          <w:p w14:paraId="2B5E2937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Number required (if applicable)</w:t>
            </w:r>
          </w:p>
        </w:tc>
        <w:tc>
          <w:tcPr>
            <w:tcW w:w="3102" w:type="dxa"/>
            <w:shd w:val="clear" w:color="auto" w:fill="E7E6E6" w:themeFill="background2"/>
          </w:tcPr>
          <w:p w14:paraId="565FF986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in date(s)/observation date</w:t>
            </w:r>
          </w:p>
        </w:tc>
      </w:tr>
      <w:tr w:rsidR="00312100" w:rsidRPr="00312100" w14:paraId="2B8972C8" w14:textId="77777777" w:rsidTr="00C5658C">
        <w:trPr>
          <w:cantSplit/>
        </w:trPr>
        <w:tc>
          <w:tcPr>
            <w:tcW w:w="10198" w:type="dxa"/>
            <w:gridSpan w:val="4"/>
            <w:shd w:val="clear" w:color="auto" w:fill="E7E6E6" w:themeFill="background2"/>
          </w:tcPr>
          <w:p w14:paraId="4B6CE491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Documents</w:t>
            </w:r>
          </w:p>
        </w:tc>
      </w:tr>
      <w:tr w:rsidR="00312100" w:rsidRPr="00312100" w14:paraId="6BD8524B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53052FE8" w14:textId="6CEFBBE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One written assignment</w:t>
            </w:r>
          </w:p>
          <w:p w14:paraId="44088DCB" w14:textId="77777777" w:rsidR="003A7382" w:rsidRPr="00312100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0BBB8A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222651F6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33230004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60C47563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4E7C68B8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5655F63B" w14:textId="7777777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Learning review</w:t>
            </w:r>
          </w:p>
          <w:p w14:paraId="731E9053" w14:textId="77777777" w:rsidR="003A7382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DA06B2" w14:textId="3AD40708" w:rsidR="003A7382" w:rsidRPr="00312100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1B3FD9D2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940A21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795580B5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60378F2C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6DBA58E1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1C27C1BE" w14:textId="7777777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Self-review</w:t>
            </w:r>
          </w:p>
          <w:p w14:paraId="08D20ADE" w14:textId="77777777" w:rsidR="003A7382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CA3D9A" w14:textId="3C404634" w:rsidR="003A7382" w:rsidRPr="00312100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0AA9FFDC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C95644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64FF4325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2FBFD77B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565B6358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403CE22E" w14:textId="7777777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Portfolio &amp; candidate learning record</w:t>
            </w:r>
          </w:p>
          <w:p w14:paraId="20F0AFB8" w14:textId="7CF78F2E" w:rsidR="003A7382" w:rsidRPr="00312100" w:rsidRDefault="003A7382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4C91E29C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13AF606D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4A1302B3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753EC650" w14:textId="77777777" w:rsidTr="00C5658C">
        <w:trPr>
          <w:cantSplit/>
        </w:trPr>
        <w:tc>
          <w:tcPr>
            <w:tcW w:w="10198" w:type="dxa"/>
            <w:gridSpan w:val="4"/>
            <w:shd w:val="clear" w:color="auto" w:fill="E7E6E6" w:themeFill="background2"/>
          </w:tcPr>
          <w:p w14:paraId="0AFF0A67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Observation by tutors</w:t>
            </w:r>
          </w:p>
        </w:tc>
      </w:tr>
      <w:tr w:rsidR="00312100" w:rsidRPr="00312100" w14:paraId="1C88EEF6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044AF469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Skills Practice 1</w:t>
            </w:r>
          </w:p>
          <w:p w14:paraId="4A8F11AC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A5CFCB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0D21968F" w14:textId="4D68C26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F6D431" w14:textId="06372F6D" w:rsidR="0044242B" w:rsidRDefault="0044242B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E2310FD" w14:textId="77777777" w:rsidR="0044242B" w:rsidRPr="00312100" w:rsidRDefault="0044242B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99B082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0F154CC9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3F2F8187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2A416B2F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4C4421D1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Skills practice 2 (via audio or video tape)</w:t>
            </w:r>
          </w:p>
          <w:p w14:paraId="6CD22F95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6B9766F9" w14:textId="77777777" w:rsid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303C8B" w14:textId="77777777" w:rsidR="0044242B" w:rsidRDefault="0044242B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82D956" w14:textId="77777777" w:rsidR="0044242B" w:rsidRDefault="0044242B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6784D1B" w14:textId="378F8234" w:rsidR="0044242B" w:rsidRPr="00312100" w:rsidRDefault="0044242B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6032E6E3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1BD089C1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12100" w:rsidRPr="00312100" w14:paraId="324D68D0" w14:textId="77777777" w:rsidTr="00C5658C">
        <w:trPr>
          <w:cantSplit/>
        </w:trPr>
        <w:tc>
          <w:tcPr>
            <w:tcW w:w="10198" w:type="dxa"/>
            <w:gridSpan w:val="4"/>
            <w:shd w:val="clear" w:color="auto" w:fill="E7E6E6" w:themeFill="background2"/>
          </w:tcPr>
          <w:p w14:paraId="2AB9BB26" w14:textId="77777777" w:rsidR="00312100" w:rsidRPr="00312100" w:rsidRDefault="00312100" w:rsidP="0031210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Testimony</w:t>
            </w:r>
          </w:p>
        </w:tc>
      </w:tr>
      <w:tr w:rsidR="00312100" w:rsidRPr="00312100" w14:paraId="4F786D99" w14:textId="77777777" w:rsidTr="00C5658C">
        <w:trPr>
          <w:cantSplit/>
        </w:trPr>
        <w:tc>
          <w:tcPr>
            <w:tcW w:w="3555" w:type="dxa"/>
            <w:shd w:val="clear" w:color="auto" w:fill="auto"/>
          </w:tcPr>
          <w:p w14:paraId="5EBABC64" w14:textId="70785631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 xml:space="preserve">Feedback from peers </w:t>
            </w:r>
            <w:r w:rsidR="008E7C15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counselling </w:t>
            </w: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skills</w:t>
            </w:r>
            <w:r w:rsidR="008E7C15">
              <w:rPr>
                <w:rFonts w:asciiTheme="minorHAnsi" w:hAnsiTheme="minorHAnsi" w:cstheme="minorHAnsi"/>
                <w:color w:val="3B3838" w:themeColor="background2" w:themeShade="40"/>
              </w:rPr>
              <w:t xml:space="preserve"> practice sessions</w:t>
            </w: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  <w:p w14:paraId="3CDA3773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8" w:type="dxa"/>
            <w:shd w:val="clear" w:color="auto" w:fill="auto"/>
          </w:tcPr>
          <w:p w14:paraId="1A8DF891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3" w:type="dxa"/>
            <w:shd w:val="clear" w:color="auto" w:fill="auto"/>
          </w:tcPr>
          <w:p w14:paraId="53859895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2" w:type="dxa"/>
            <w:shd w:val="clear" w:color="auto" w:fill="auto"/>
          </w:tcPr>
          <w:p w14:paraId="473B7807" w14:textId="77777777" w:rsidR="00312100" w:rsidRPr="00312100" w:rsidRDefault="00312100" w:rsidP="0031210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03DDD59" w14:textId="77777777" w:rsidR="00312100" w:rsidRPr="00312100" w:rsidRDefault="00312100" w:rsidP="00312100">
      <w:pPr>
        <w:rPr>
          <w:rFonts w:asciiTheme="minorHAnsi" w:hAnsiTheme="minorHAnsi" w:cstheme="minorHAnsi"/>
          <w:color w:val="3B3838" w:themeColor="background2" w:themeShade="40"/>
        </w:rPr>
      </w:pPr>
    </w:p>
    <w:p w14:paraId="0FB8BB1B" w14:textId="77777777" w:rsidR="00312100" w:rsidRPr="00312100" w:rsidRDefault="00312100" w:rsidP="00312100">
      <w:pPr>
        <w:rPr>
          <w:rFonts w:asciiTheme="minorHAnsi" w:hAnsiTheme="minorHAnsi" w:cstheme="minorHAnsi"/>
          <w:color w:val="3B3838" w:themeColor="background2" w:themeShade="40"/>
        </w:rPr>
      </w:pPr>
    </w:p>
    <w:p w14:paraId="06A367BB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7004E" w14:textId="77777777" w:rsidR="00702CAF" w:rsidRDefault="00702CAF">
      <w:r>
        <w:separator/>
      </w:r>
    </w:p>
    <w:p w14:paraId="6CA368AE" w14:textId="77777777" w:rsidR="00702CAF" w:rsidRDefault="00702CAF"/>
    <w:p w14:paraId="53F3CBD4" w14:textId="77777777" w:rsidR="00702CAF" w:rsidRDefault="00702CAF"/>
  </w:endnote>
  <w:endnote w:type="continuationSeparator" w:id="0">
    <w:p w14:paraId="762BEBB6" w14:textId="77777777" w:rsidR="00702CAF" w:rsidRDefault="00702CAF">
      <w:r>
        <w:continuationSeparator/>
      </w:r>
    </w:p>
    <w:p w14:paraId="0DFE9464" w14:textId="77777777" w:rsidR="00702CAF" w:rsidRDefault="00702CAF"/>
    <w:p w14:paraId="7A8F69C3" w14:textId="77777777" w:rsidR="00702CAF" w:rsidRDefault="00702C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F29A815C-13E2-4020-B73F-7DF1BB5808F5}"/>
    <w:embedBold r:id="rId2" w:fontKey="{FD74349D-25D8-47ED-BDC3-C47A233C83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2828EF-C78B-4702-8714-BA0A228BC387}"/>
    <w:embedBold r:id="rId4" w:fontKey="{7E54EF80-A572-474C-A222-0DE7FE58262B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1541C1BC-31C2-44FD-A58B-2AA7D07A1DDC}"/>
    <w:embedBold r:id="rId6" w:fontKey="{4A16F85A-2C78-4ABB-B962-EAF5C1D97ED7}"/>
    <w:embedBoldItalic r:id="rId7" w:fontKey="{E04D841C-5241-4726-B1D4-0B9CC75A2D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3F607F38-FD0E-41B0-8297-5F02662D4F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B1E69E-97E4-4DA0-B64B-8C09ED7186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8F4747E-619A-466E-A3AE-C7EA363A686D}"/>
    <w:embedBold r:id="rId11" w:fontKey="{809DB152-753A-40E5-8C8C-4D1ED36A5794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014FF12-5CE6-45E8-B88E-ED69939C5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6FB9A09D" w14:textId="77777777" w:rsidTr="00E6148A">
      <w:tc>
        <w:tcPr>
          <w:tcW w:w="720" w:type="dxa"/>
          <w:shd w:val="clear" w:color="auto" w:fill="auto"/>
          <w:vAlign w:val="center"/>
        </w:tcPr>
        <w:p w14:paraId="0AF0BBBF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505F3679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F538D0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043BFEE9" w14:textId="3E74265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53987A0C" wp14:editId="1B8F0D7B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CAEEAB8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BEF58" w14:textId="77777777" w:rsidR="00702CAF" w:rsidRDefault="00702CAF" w:rsidP="009052EC">
      <w:pPr>
        <w:pBdr>
          <w:bottom w:val="single" w:sz="6" w:space="1" w:color="auto"/>
        </w:pBdr>
      </w:pPr>
    </w:p>
    <w:p w14:paraId="1629F28A" w14:textId="77777777" w:rsidR="00702CAF" w:rsidRPr="009052EC" w:rsidRDefault="00702CAF" w:rsidP="009052EC"/>
  </w:footnote>
  <w:footnote w:type="continuationSeparator" w:id="0">
    <w:p w14:paraId="59ECB2B1" w14:textId="77777777" w:rsidR="00702CAF" w:rsidRDefault="00702CAF">
      <w:r>
        <w:continuationSeparator/>
      </w:r>
    </w:p>
    <w:p w14:paraId="68901E71" w14:textId="77777777" w:rsidR="00702CAF" w:rsidRDefault="00702CAF"/>
    <w:p w14:paraId="7BECD5B3" w14:textId="77777777" w:rsidR="00702CAF" w:rsidRDefault="00702CAF"/>
  </w:footnote>
  <w:footnote w:type="continuationNotice" w:id="1">
    <w:p w14:paraId="725E7540" w14:textId="77777777" w:rsidR="00702CAF" w:rsidRDefault="00702CAF"/>
    <w:p w14:paraId="2CC50F16" w14:textId="77777777" w:rsidR="00702CAF" w:rsidRDefault="00702CAF"/>
    <w:p w14:paraId="1EE09C21" w14:textId="77777777" w:rsidR="00702CAF" w:rsidRDefault="00702C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D7751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815530543">
    <w:abstractNumId w:val="13"/>
  </w:num>
  <w:num w:numId="2" w16cid:durableId="74714315">
    <w:abstractNumId w:val="14"/>
  </w:num>
  <w:num w:numId="3" w16cid:durableId="1612588658">
    <w:abstractNumId w:val="4"/>
  </w:num>
  <w:num w:numId="4" w16cid:durableId="1685590543">
    <w:abstractNumId w:val="19"/>
  </w:num>
  <w:num w:numId="5" w16cid:durableId="108858551">
    <w:abstractNumId w:val="10"/>
  </w:num>
  <w:num w:numId="6" w16cid:durableId="322975786">
    <w:abstractNumId w:val="16"/>
  </w:num>
  <w:num w:numId="7" w16cid:durableId="1461340766">
    <w:abstractNumId w:val="7"/>
  </w:num>
  <w:num w:numId="8" w16cid:durableId="1817264102">
    <w:abstractNumId w:val="18"/>
  </w:num>
  <w:num w:numId="9" w16cid:durableId="525602445">
    <w:abstractNumId w:val="15"/>
  </w:num>
  <w:num w:numId="10" w16cid:durableId="405882846">
    <w:abstractNumId w:val="0"/>
  </w:num>
  <w:num w:numId="11" w16cid:durableId="22100872">
    <w:abstractNumId w:val="9"/>
  </w:num>
  <w:num w:numId="12" w16cid:durableId="576867012">
    <w:abstractNumId w:val="17"/>
  </w:num>
  <w:num w:numId="13" w16cid:durableId="451628462">
    <w:abstractNumId w:val="12"/>
  </w:num>
  <w:num w:numId="14" w16cid:durableId="1844974427">
    <w:abstractNumId w:val="8"/>
  </w:num>
  <w:num w:numId="15" w16cid:durableId="435835445">
    <w:abstractNumId w:val="11"/>
  </w:num>
  <w:num w:numId="16" w16cid:durableId="854618266">
    <w:abstractNumId w:val="6"/>
  </w:num>
  <w:num w:numId="17" w16cid:durableId="372317658">
    <w:abstractNumId w:val="2"/>
  </w:num>
  <w:num w:numId="18" w16cid:durableId="1550729752">
    <w:abstractNumId w:val="3"/>
  </w:num>
  <w:num w:numId="19" w16cid:durableId="359551242">
    <w:abstractNumId w:val="1"/>
  </w:num>
  <w:num w:numId="20" w16cid:durableId="1244487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EB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04F5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1FBC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12100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176F"/>
    <w:rsid w:val="00377E09"/>
    <w:rsid w:val="00382AD4"/>
    <w:rsid w:val="00383303"/>
    <w:rsid w:val="00385093"/>
    <w:rsid w:val="00395592"/>
    <w:rsid w:val="00396645"/>
    <w:rsid w:val="003A2E71"/>
    <w:rsid w:val="003A7382"/>
    <w:rsid w:val="003E2149"/>
    <w:rsid w:val="003F118B"/>
    <w:rsid w:val="003F140C"/>
    <w:rsid w:val="003F2885"/>
    <w:rsid w:val="003F6FF0"/>
    <w:rsid w:val="00400273"/>
    <w:rsid w:val="00400E78"/>
    <w:rsid w:val="004112CE"/>
    <w:rsid w:val="0041392C"/>
    <w:rsid w:val="00420BE5"/>
    <w:rsid w:val="004318E3"/>
    <w:rsid w:val="00432CAA"/>
    <w:rsid w:val="004360D7"/>
    <w:rsid w:val="0044242B"/>
    <w:rsid w:val="00444A2C"/>
    <w:rsid w:val="0044527B"/>
    <w:rsid w:val="00445EC9"/>
    <w:rsid w:val="00447586"/>
    <w:rsid w:val="0046093E"/>
    <w:rsid w:val="00462989"/>
    <w:rsid w:val="004801BD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0EC8"/>
    <w:rsid w:val="00696CE5"/>
    <w:rsid w:val="006B1BD6"/>
    <w:rsid w:val="006F1F4E"/>
    <w:rsid w:val="006F28D0"/>
    <w:rsid w:val="006F4F4E"/>
    <w:rsid w:val="006F7DC2"/>
    <w:rsid w:val="00702CAF"/>
    <w:rsid w:val="007117AB"/>
    <w:rsid w:val="00716127"/>
    <w:rsid w:val="0071672F"/>
    <w:rsid w:val="00717E26"/>
    <w:rsid w:val="00721841"/>
    <w:rsid w:val="00721EF2"/>
    <w:rsid w:val="00730DC8"/>
    <w:rsid w:val="00730FEE"/>
    <w:rsid w:val="007325BD"/>
    <w:rsid w:val="00735859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B2014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53A0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E7C15"/>
    <w:rsid w:val="008F769D"/>
    <w:rsid w:val="009036A4"/>
    <w:rsid w:val="009052EC"/>
    <w:rsid w:val="00911950"/>
    <w:rsid w:val="0091566A"/>
    <w:rsid w:val="00924B6D"/>
    <w:rsid w:val="00930186"/>
    <w:rsid w:val="00933593"/>
    <w:rsid w:val="00940227"/>
    <w:rsid w:val="00944656"/>
    <w:rsid w:val="00946319"/>
    <w:rsid w:val="0095043D"/>
    <w:rsid w:val="00953048"/>
    <w:rsid w:val="00953A5D"/>
    <w:rsid w:val="00956082"/>
    <w:rsid w:val="009601FD"/>
    <w:rsid w:val="0096582D"/>
    <w:rsid w:val="00967F2B"/>
    <w:rsid w:val="00970070"/>
    <w:rsid w:val="0097215D"/>
    <w:rsid w:val="00975786"/>
    <w:rsid w:val="00981B25"/>
    <w:rsid w:val="009913AC"/>
    <w:rsid w:val="0099258B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0961"/>
    <w:rsid w:val="00A7574F"/>
    <w:rsid w:val="00A80ED1"/>
    <w:rsid w:val="00A820C9"/>
    <w:rsid w:val="00AA37AC"/>
    <w:rsid w:val="00AB520A"/>
    <w:rsid w:val="00AC1BD7"/>
    <w:rsid w:val="00AC3669"/>
    <w:rsid w:val="00AC6F1D"/>
    <w:rsid w:val="00AF2C03"/>
    <w:rsid w:val="00B0240B"/>
    <w:rsid w:val="00B036A0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36C70"/>
    <w:rsid w:val="00B42858"/>
    <w:rsid w:val="00B452EB"/>
    <w:rsid w:val="00B5423C"/>
    <w:rsid w:val="00B611ED"/>
    <w:rsid w:val="00B62A5D"/>
    <w:rsid w:val="00B6362C"/>
    <w:rsid w:val="00B66E56"/>
    <w:rsid w:val="00B731A6"/>
    <w:rsid w:val="00B751E7"/>
    <w:rsid w:val="00B75D01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47A57"/>
    <w:rsid w:val="00C511A0"/>
    <w:rsid w:val="00C5658C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A1DE9"/>
    <w:rsid w:val="00CB0681"/>
    <w:rsid w:val="00CB09B9"/>
    <w:rsid w:val="00CB2A9C"/>
    <w:rsid w:val="00CB5EB9"/>
    <w:rsid w:val="00CC43E8"/>
    <w:rsid w:val="00CE2516"/>
    <w:rsid w:val="00CE40D2"/>
    <w:rsid w:val="00CE4583"/>
    <w:rsid w:val="00CF265F"/>
    <w:rsid w:val="00CF513D"/>
    <w:rsid w:val="00CF5AE5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07870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AC5"/>
    <w:rsid w:val="00F26F95"/>
    <w:rsid w:val="00F35241"/>
    <w:rsid w:val="00F36BC5"/>
    <w:rsid w:val="00F434ED"/>
    <w:rsid w:val="00F53D01"/>
    <w:rsid w:val="00F622E0"/>
    <w:rsid w:val="00F64489"/>
    <w:rsid w:val="00F702EE"/>
    <w:rsid w:val="00F757C3"/>
    <w:rsid w:val="00F83567"/>
    <w:rsid w:val="00F97A50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F6E118"/>
  <w15:chartTrackingRefBased/>
  <w15:docId w15:val="{A43019B5-809C-4BF0-8958-A561A056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C5658C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3121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21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2100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4801BD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3c28e9e1-6014-479a-b58f-4b5f5f924ae6"/>
    <ds:schemaRef ds:uri="http://purl.org/dc/elements/1.1/"/>
    <ds:schemaRef ds:uri="http://www.w3.org/XML/1998/namespace"/>
    <ds:schemaRef ds:uri="ded0e4a2-99d0-4665-b661-f42e33e32709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C25858D-97C6-488C-B9D7-9B0DD08EB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3</TotalTime>
  <Pages>1</Pages>
  <Words>45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Example Assessment Schedule</vt:lpstr>
    </vt:vector>
  </TitlesOfParts>
  <Company>CPCAB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Example Internal Assessment Schedule</dc:title>
  <dc:subject/>
  <dc:creator>Windows User</dc:creator>
  <cp:keywords/>
  <dc:description/>
  <cp:lastModifiedBy>Natalie Burford</cp:lastModifiedBy>
  <cp:revision>5</cp:revision>
  <cp:lastPrinted>2020-07-27T15:23:00Z</cp:lastPrinted>
  <dcterms:created xsi:type="dcterms:W3CDTF">2023-07-20T11:54:00Z</dcterms:created>
  <dcterms:modified xsi:type="dcterms:W3CDTF">2024-08-14T10:01:00Z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